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4930BB" w:rsidRDefault="004930BB" w:rsidP="00C92DD8"/>
    <w:p w:rsidR="004930BB" w:rsidRDefault="004930BB" w:rsidP="00C92DD8"/>
    <w:p w:rsidR="004930BB" w:rsidRDefault="004930BB" w:rsidP="00C92DD8"/>
    <w:p w:rsidR="004930BB" w:rsidRPr="00DC5FF3" w:rsidRDefault="004930BB" w:rsidP="00C92DD8"/>
    <w:p w:rsidR="006A3710" w:rsidRPr="00DC5FF3" w:rsidRDefault="006A3710" w:rsidP="00C92DD8"/>
    <w:p w:rsidR="006A3710" w:rsidRPr="00DC5FF3" w:rsidRDefault="006A3710" w:rsidP="00C92DD8"/>
    <w:p w:rsidR="006A3710" w:rsidRPr="00DC5FF3" w:rsidRDefault="006A3710" w:rsidP="00C92DD8"/>
    <w:p w:rsidR="006A3710" w:rsidRPr="00DC5FF3" w:rsidRDefault="00485020" w:rsidP="00C92DD8">
      <w:pPr>
        <w:jc w:val="center"/>
      </w:pPr>
      <w:r w:rsidRPr="00DC5FF3">
        <w:t>El Paso Shooting</w:t>
      </w:r>
    </w:p>
    <w:p w:rsidR="00CB5B41" w:rsidRPr="00DC5FF3" w:rsidRDefault="00CC2766" w:rsidP="00C92DD8">
      <w:pPr>
        <w:jc w:val="center"/>
      </w:pPr>
      <w:r w:rsidRPr="00DC5FF3">
        <w:t xml:space="preserve">Student’s </w:t>
      </w:r>
      <w:r w:rsidR="00CB5B41" w:rsidRPr="00DC5FF3">
        <w:t>Name</w:t>
      </w:r>
    </w:p>
    <w:p w:rsidR="00CB5B41" w:rsidRPr="00DC5FF3" w:rsidRDefault="00CB5B41" w:rsidP="00C92DD8">
      <w:pPr>
        <w:jc w:val="center"/>
      </w:pPr>
      <w:r w:rsidRPr="00DC5FF3">
        <w:t>Academic Institution</w:t>
      </w:r>
    </w:p>
    <w:p w:rsidR="006A3710" w:rsidRPr="00DC5FF3" w:rsidRDefault="00CC2766" w:rsidP="00C92DD8">
      <w:pPr>
        <w:jc w:val="center"/>
      </w:pPr>
      <w:r w:rsidRPr="00DC5FF3">
        <w:t>Date</w:t>
      </w:r>
    </w:p>
    <w:p w:rsidR="006A3710" w:rsidRPr="00DC5FF3" w:rsidRDefault="006A3710" w:rsidP="00C92DD8">
      <w:pPr>
        <w:jc w:val="center"/>
      </w:pPr>
    </w:p>
    <w:p w:rsidR="006A3710" w:rsidRPr="00DC5FF3" w:rsidRDefault="006A3710" w:rsidP="00C92DD8">
      <w:pPr>
        <w:jc w:val="center"/>
      </w:pPr>
    </w:p>
    <w:p w:rsidR="00CB5B41" w:rsidRPr="00DC5FF3" w:rsidRDefault="00CB5B41" w:rsidP="00C92DD8">
      <w:pPr>
        <w:jc w:val="center"/>
      </w:pPr>
    </w:p>
    <w:p w:rsidR="00CB5B41" w:rsidRPr="00DC5FF3" w:rsidRDefault="00CB5B41" w:rsidP="00C92DD8">
      <w:pPr>
        <w:jc w:val="center"/>
      </w:pPr>
    </w:p>
    <w:p w:rsidR="00CB5B41" w:rsidRPr="00DC5FF3" w:rsidRDefault="00CB5B41" w:rsidP="00C92DD8">
      <w:pPr>
        <w:jc w:val="center"/>
      </w:pPr>
    </w:p>
    <w:p w:rsidR="008564C8" w:rsidRPr="00DC5FF3" w:rsidRDefault="008564C8">
      <w:pPr>
        <w:spacing w:line="240" w:lineRule="auto"/>
      </w:pPr>
      <w:r w:rsidRPr="00DC5FF3">
        <w:br w:type="page"/>
      </w:r>
    </w:p>
    <w:p w:rsidR="006B7233" w:rsidRPr="004930BB" w:rsidRDefault="006B7233" w:rsidP="006B7233">
      <w:pPr>
        <w:jc w:val="center"/>
        <w:rPr>
          <w:bCs/>
        </w:rPr>
      </w:pPr>
      <w:r w:rsidRPr="004930BB">
        <w:rPr>
          <w:bCs/>
        </w:rPr>
        <w:lastRenderedPageBreak/>
        <w:t xml:space="preserve">El Paso Mass </w:t>
      </w:r>
      <w:r w:rsidR="00D23A00" w:rsidRPr="004930BB">
        <w:rPr>
          <w:bCs/>
        </w:rPr>
        <w:t>Shootings</w:t>
      </w:r>
    </w:p>
    <w:p w:rsidR="004D6A5D" w:rsidRPr="00DC5FF3" w:rsidRDefault="00DC5FF3" w:rsidP="00DC5FF3">
      <w:pPr>
        <w:ind w:firstLine="720"/>
      </w:pPr>
      <w:r>
        <w:t>The article “</w:t>
      </w:r>
      <w:r w:rsidR="00DA3302">
        <w:t xml:space="preserve">Why domestic terror designation in El Paso shooting likely </w:t>
      </w:r>
      <w:r w:rsidR="007F23EC">
        <w:t>won’t</w:t>
      </w:r>
      <w:r w:rsidR="00DA3302">
        <w:t xml:space="preserve"> result in terrorism </w:t>
      </w:r>
      <w:r w:rsidR="0068166D">
        <w:t>charges” published</w:t>
      </w:r>
      <w:r w:rsidR="00D97E76">
        <w:t xml:space="preserve"> on ABC News </w:t>
      </w:r>
      <w:r w:rsidR="00F54896">
        <w:t>is on the mass shooting that happened in El Paso</w:t>
      </w:r>
      <w:bookmarkStart w:id="0" w:name="_GoBack"/>
      <w:bookmarkEnd w:id="0"/>
      <w:r w:rsidR="00662498">
        <w:t>o</w:t>
      </w:r>
      <w:r w:rsidR="00AD235C" w:rsidRPr="00DC5FF3">
        <w:t>n</w:t>
      </w:r>
      <w:r w:rsidR="00A93DB8" w:rsidRPr="00DC5FF3">
        <w:t xml:space="preserve"> October 3</w:t>
      </w:r>
      <w:r w:rsidR="00A93DB8" w:rsidRPr="00DC5FF3">
        <w:rPr>
          <w:vertAlign w:val="superscript"/>
        </w:rPr>
        <w:t>rd</w:t>
      </w:r>
      <w:r w:rsidR="00A93DB8" w:rsidRPr="00DC5FF3">
        <w:t>, 2019</w:t>
      </w:r>
      <w:r w:rsidR="00662498">
        <w:t>,</w:t>
      </w:r>
      <w:r w:rsidR="00A93DB8" w:rsidRPr="00DC5FF3">
        <w:t xml:space="preserve"> whe</w:t>
      </w:r>
      <w:r w:rsidR="00E72627">
        <w:t>re</w:t>
      </w:r>
      <w:r w:rsidR="00A93DB8" w:rsidRPr="00DC5FF3">
        <w:t xml:space="preserve"> a gunman randomly shot and killed 22 people </w:t>
      </w:r>
      <w:r w:rsidR="00631244" w:rsidRPr="00DC5FF3">
        <w:t xml:space="preserve">and leaving scores injured. </w:t>
      </w:r>
      <w:r w:rsidR="006D5644" w:rsidRPr="00DC5FF3">
        <w:t>The perpetrator was arrested and taken to cour</w:t>
      </w:r>
      <w:r w:rsidR="00FF7E81" w:rsidRPr="00DC5FF3">
        <w:t xml:space="preserve">t to be charged. </w:t>
      </w:r>
      <w:r w:rsidR="00781B29" w:rsidRPr="00DC5FF3">
        <w:t>Altho</w:t>
      </w:r>
      <w:r w:rsidR="00FC227E" w:rsidRPr="00DC5FF3">
        <w:t xml:space="preserve">ugh the federal authorities are treating the shooting as domestic terrorism, it is unlikely that the suspect will be charged because </w:t>
      </w:r>
      <w:r w:rsidR="00F47444" w:rsidRPr="00DC5FF3">
        <w:t>domestic terrorism law does not exist in the United States</w:t>
      </w:r>
      <w:r w:rsidR="0095541B">
        <w:t xml:space="preserve"> (</w:t>
      </w:r>
      <w:r w:rsidR="0095541B">
        <w:rPr>
          <w:color w:val="000000"/>
          <w:shd w:val="clear" w:color="auto" w:fill="FFFFFF"/>
        </w:rPr>
        <w:t xml:space="preserve">Karma, </w:t>
      </w:r>
      <w:r w:rsidR="0095541B" w:rsidRPr="00DC5FF3">
        <w:rPr>
          <w:color w:val="000000"/>
          <w:shd w:val="clear" w:color="auto" w:fill="FFFFFF"/>
        </w:rPr>
        <w:t>2019</w:t>
      </w:r>
      <w:r w:rsidR="00F50190">
        <w:rPr>
          <w:color w:val="000000"/>
          <w:shd w:val="clear" w:color="auto" w:fill="FFFFFF"/>
        </w:rPr>
        <w:t>)</w:t>
      </w:r>
      <w:r w:rsidR="00F47444" w:rsidRPr="00DC5FF3">
        <w:t xml:space="preserve">. </w:t>
      </w:r>
      <w:r w:rsidR="005F0384" w:rsidRPr="00DC5FF3">
        <w:t xml:space="preserve">The El Paso shootings came only a few days after another killing happened in the Gilroy Garlic Festival </w:t>
      </w:r>
      <w:r w:rsidR="00436526" w:rsidRPr="00DC5FF3">
        <w:t>3 people had been killed and 13 others wounded.</w:t>
      </w:r>
      <w:r w:rsidR="00EB2FDA" w:rsidRPr="00DC5FF3">
        <w:t xml:space="preserve"> The federal authorities </w:t>
      </w:r>
      <w:r w:rsidR="00BC17B0" w:rsidRPr="00DC5FF3">
        <w:t xml:space="preserve">termed the case as a domestic terror </w:t>
      </w:r>
      <w:r w:rsidR="00C506B4" w:rsidRPr="00DC5FF3">
        <w:t xml:space="preserve">as the suspect had planned to target religious groups, </w:t>
      </w:r>
      <w:r w:rsidR="00571EF7" w:rsidRPr="00DC5FF3">
        <w:t xml:space="preserve">political parties and government agencies. </w:t>
      </w:r>
      <w:r w:rsidR="00D579C5" w:rsidRPr="00DC5FF3">
        <w:t>Although the domestic terrorism is defined in the United States law, there is</w:t>
      </w:r>
      <w:r w:rsidR="003971EA">
        <w:t>,</w:t>
      </w:r>
      <w:r w:rsidR="00D579C5" w:rsidRPr="00DC5FF3">
        <w:t xml:space="preserve"> however no </w:t>
      </w:r>
      <w:r w:rsidR="00384319" w:rsidRPr="00DC5FF3">
        <w:t>prohibitions</w:t>
      </w:r>
      <w:r w:rsidR="00D579C5" w:rsidRPr="00DC5FF3">
        <w:t xml:space="preserve"> that </w:t>
      </w:r>
      <w:r w:rsidR="00C97C48" w:rsidRPr="00DC5FF3">
        <w:t>against domestic terrorism acts</w:t>
      </w:r>
      <w:r w:rsidR="00AE7FC4">
        <w:t xml:space="preserve"> (</w:t>
      </w:r>
      <w:r w:rsidR="00AE7FC4" w:rsidRPr="00DC5FF3">
        <w:rPr>
          <w:color w:val="222222"/>
          <w:shd w:val="clear" w:color="auto" w:fill="FFFFFF"/>
        </w:rPr>
        <w:t>Taylor, 2019</w:t>
      </w:r>
      <w:r w:rsidR="00AE7FC4">
        <w:rPr>
          <w:color w:val="222222"/>
          <w:shd w:val="clear" w:color="auto" w:fill="FFFFFF"/>
        </w:rPr>
        <w:t>)</w:t>
      </w:r>
      <w:r w:rsidR="00C97C48" w:rsidRPr="00DC5FF3">
        <w:t xml:space="preserve">. </w:t>
      </w:r>
      <w:r w:rsidR="00C83857" w:rsidRPr="00DC5FF3">
        <w:t xml:space="preserve">The shooting in El Paso was racially instigated as it </w:t>
      </w:r>
      <w:r w:rsidR="00EA0AEE" w:rsidRPr="00DC5FF3">
        <w:t xml:space="preserve">affected people of Mexican and Spanish </w:t>
      </w:r>
      <w:r w:rsidR="00067259" w:rsidRPr="00DC5FF3">
        <w:t>descent</w:t>
      </w:r>
      <w:r w:rsidR="00EA0AEE" w:rsidRPr="00DC5FF3">
        <w:t>.</w:t>
      </w:r>
    </w:p>
    <w:p w:rsidR="00BB46F0" w:rsidRPr="00DC5FF3" w:rsidRDefault="00977AC7" w:rsidP="00C92DD8">
      <w:r w:rsidRPr="00DC5FF3">
        <w:tab/>
      </w:r>
      <w:r w:rsidR="0051653C" w:rsidRPr="00DC5FF3">
        <w:t xml:space="preserve">Americans have always taken pride in their ability to safeguard </w:t>
      </w:r>
      <w:r w:rsidR="00BC38BD" w:rsidRPr="00DC5FF3">
        <w:t xml:space="preserve">their borders and its people. </w:t>
      </w:r>
      <w:r w:rsidR="00860D1D" w:rsidRPr="00DC5FF3">
        <w:t xml:space="preserve">Domestic and transnational attacks </w:t>
      </w:r>
      <w:r w:rsidR="0090213F" w:rsidRPr="00DC5FF3">
        <w:t>impact</w:t>
      </w:r>
      <w:r w:rsidR="00E8121B" w:rsidRPr="00DC5FF3">
        <w:t xml:space="preserve"> people believe and trust in the system to protect them. </w:t>
      </w:r>
      <w:r w:rsidR="00DB130D" w:rsidRPr="00DC5FF3">
        <w:t xml:space="preserve">Terrorist acts that have been conducted within the country’s borders have </w:t>
      </w:r>
      <w:r w:rsidR="004E2C12" w:rsidRPr="00DC5FF3">
        <w:t>triggered a debate on gun control</w:t>
      </w:r>
      <w:r w:rsidR="00B82CC1">
        <w:t xml:space="preserve"> (</w:t>
      </w:r>
      <w:r w:rsidR="00B82CC1" w:rsidRPr="008E403A">
        <w:rPr>
          <w:color w:val="222222"/>
          <w:shd w:val="clear" w:color="auto" w:fill="FFFFFF"/>
        </w:rPr>
        <w:t>Price,2019). </w:t>
      </w:r>
      <w:r w:rsidR="00BB46F0" w:rsidRPr="00DC5FF3">
        <w:t xml:space="preserve">The El Paso mass shootings </w:t>
      </w:r>
      <w:r w:rsidR="005656E0" w:rsidRPr="00DC5FF3">
        <w:t>ha</w:t>
      </w:r>
      <w:r w:rsidR="003971EA">
        <w:t>ve</w:t>
      </w:r>
      <w:r w:rsidR="005656E0" w:rsidRPr="00DC5FF3">
        <w:t xml:space="preserve"> ignited </w:t>
      </w:r>
      <w:r w:rsidR="003971EA">
        <w:t xml:space="preserve">a </w:t>
      </w:r>
      <w:r w:rsidR="005656E0" w:rsidRPr="00DC5FF3">
        <w:t xml:space="preserve">debate on </w:t>
      </w:r>
      <w:r w:rsidR="000351D9" w:rsidRPr="00DC5FF3">
        <w:t xml:space="preserve">ways to combat domestic terrorism in country. </w:t>
      </w:r>
      <w:r w:rsidR="00AD6C4C" w:rsidRPr="00DC5FF3">
        <w:t xml:space="preserve">The domestic acts of terrorism could inspire other </w:t>
      </w:r>
      <w:r w:rsidR="009B3D95" w:rsidRPr="00DC5FF3">
        <w:t>extremist</w:t>
      </w:r>
      <w:r w:rsidR="003971EA">
        <w:t>s</w:t>
      </w:r>
      <w:r w:rsidR="00AD6C4C" w:rsidRPr="00DC5FF3">
        <w:t xml:space="preserve"> in the country to carry </w:t>
      </w:r>
      <w:r w:rsidR="00BA5239" w:rsidRPr="00DC5FF3">
        <w:t xml:space="preserve">violent acts </w:t>
      </w:r>
      <w:r w:rsidR="0079425A" w:rsidRPr="00DC5FF3">
        <w:t>in future.</w:t>
      </w:r>
      <w:r w:rsidR="00306856" w:rsidRPr="00DC5FF3">
        <w:t xml:space="preserve"> Due to an increase in the number of white supremacist groups, domestic terrorism has become a threat in the United </w:t>
      </w:r>
      <w:r w:rsidR="0068166D" w:rsidRPr="00DC5FF3">
        <w:t>States. According</w:t>
      </w:r>
      <w:r w:rsidR="006E1F4E" w:rsidRPr="00DC5FF3">
        <w:t xml:space="preserve"> to </w:t>
      </w:r>
      <w:r w:rsidR="00123E94" w:rsidRPr="00DC5FF3">
        <w:rPr>
          <w:color w:val="222222"/>
          <w:shd w:val="clear" w:color="auto" w:fill="FFFFFF"/>
        </w:rPr>
        <w:t>Sparrow</w:t>
      </w:r>
      <w:r w:rsidR="00123E94">
        <w:rPr>
          <w:color w:val="222222"/>
          <w:shd w:val="clear" w:color="auto" w:fill="FFFFFF"/>
        </w:rPr>
        <w:t xml:space="preserve"> (</w:t>
      </w:r>
      <w:r w:rsidR="00123E94" w:rsidRPr="00DC5FF3">
        <w:rPr>
          <w:color w:val="222222"/>
          <w:shd w:val="clear" w:color="auto" w:fill="FFFFFF"/>
        </w:rPr>
        <w:t>2019</w:t>
      </w:r>
      <w:r w:rsidR="006E1F4E" w:rsidRPr="00DC5FF3">
        <w:t>), domestic terrorism that is motivated by ideologies of white supremacy and ant</w:t>
      </w:r>
      <w:r w:rsidR="003971EA">
        <w:t>i</w:t>
      </w:r>
      <w:r w:rsidR="006E1F4E" w:rsidRPr="00DC5FF3">
        <w:t xml:space="preserve">-government </w:t>
      </w:r>
      <w:r w:rsidR="00BF156D" w:rsidRPr="00DC5FF3">
        <w:t xml:space="preserve">views have killed many people in the U. S since </w:t>
      </w:r>
      <w:r w:rsidR="0016675C" w:rsidRPr="00DC5FF3">
        <w:t xml:space="preserve">September 11 </w:t>
      </w:r>
      <w:r w:rsidR="0016675C" w:rsidRPr="00DC5FF3">
        <w:lastRenderedPageBreak/>
        <w:t xml:space="preserve">attacks. </w:t>
      </w:r>
      <w:r w:rsidR="0060165D" w:rsidRPr="00DC5FF3">
        <w:t>The lack of</w:t>
      </w:r>
      <w:r w:rsidR="00B660A7" w:rsidRPr="00DC5FF3">
        <w:t xml:space="preserve"> appropriate combat mechanism has led to the resurgence of homegrown terrorists who </w:t>
      </w:r>
      <w:r w:rsidR="007B2263" w:rsidRPr="00DC5FF3">
        <w:t>have carried out attacks in the country.</w:t>
      </w:r>
    </w:p>
    <w:p w:rsidR="00800FBC" w:rsidRPr="00DC5FF3" w:rsidRDefault="00DC70D0" w:rsidP="00C92DD8">
      <w:r w:rsidRPr="00DC5FF3">
        <w:tab/>
      </w:r>
      <w:r w:rsidR="00066834" w:rsidRPr="00DC5FF3">
        <w:t xml:space="preserve">The El Paso mass shooting has increased </w:t>
      </w:r>
      <w:r w:rsidR="005B2853" w:rsidRPr="00DC5FF3">
        <w:t xml:space="preserve">the focus on the loopholes that exist </w:t>
      </w:r>
      <w:r w:rsidR="007E6CD5" w:rsidRPr="00DC5FF3">
        <w:t xml:space="preserve">between </w:t>
      </w:r>
      <w:r w:rsidR="00025AD1" w:rsidRPr="00DC5FF3">
        <w:t xml:space="preserve">the United States law on domestic terrorism acts. </w:t>
      </w:r>
      <w:r w:rsidR="00884B6C" w:rsidRPr="00DC5FF3">
        <w:t xml:space="preserve">The government </w:t>
      </w:r>
      <w:r w:rsidR="003971EA">
        <w:t>also realizes</w:t>
      </w:r>
      <w:r w:rsidR="00884B6C" w:rsidRPr="00DC5FF3">
        <w:t xml:space="preserve"> the connection that exist</w:t>
      </w:r>
      <w:r w:rsidR="003971EA">
        <w:t>s</w:t>
      </w:r>
      <w:r w:rsidR="00884B6C" w:rsidRPr="00DC5FF3">
        <w:t xml:space="preserve"> between domestic and foreign terroris</w:t>
      </w:r>
      <w:r w:rsidR="00B470F9" w:rsidRPr="00DC5FF3">
        <w:t>t</w:t>
      </w:r>
      <w:r w:rsidR="00321143" w:rsidRPr="00DC5FF3">
        <w:t xml:space="preserve"> attacks. </w:t>
      </w:r>
      <w:r w:rsidR="00B36456" w:rsidRPr="00DC5FF3">
        <w:t xml:space="preserve">Although there is no situations where </w:t>
      </w:r>
      <w:r w:rsidR="00E07ADA" w:rsidRPr="00DC5FF3">
        <w:t xml:space="preserve">perpetrators of </w:t>
      </w:r>
      <w:r w:rsidR="004C481D" w:rsidRPr="00DC5FF3">
        <w:t xml:space="preserve">domestic terrorist attacks have walked scot-free </w:t>
      </w:r>
      <w:r w:rsidR="001C09E9" w:rsidRPr="00DC5FF3">
        <w:t xml:space="preserve">or faced lighter sentences, the acts of terrorism have increased the need to </w:t>
      </w:r>
      <w:r w:rsidR="00005C70" w:rsidRPr="00DC5FF3">
        <w:t xml:space="preserve">create domestic terrorism law </w:t>
      </w:r>
      <w:r w:rsidR="00FE6280" w:rsidRPr="00DC5FF3">
        <w:t xml:space="preserve">which will enable sufficient </w:t>
      </w:r>
      <w:r w:rsidR="0068166D" w:rsidRPr="00DC5FF3">
        <w:t>punishment,</w:t>
      </w:r>
      <w:r w:rsidR="0068166D">
        <w:t xml:space="preserve"> allow</w:t>
      </w:r>
      <w:r w:rsidR="00FE6280" w:rsidRPr="00DC5FF3">
        <w:t xml:space="preserve"> prosecution for the perpetrators</w:t>
      </w:r>
      <w:r w:rsidR="00953FDB" w:rsidRPr="00DC5FF3">
        <w:t xml:space="preserve"> and have security agencies such as the Federal Bureau of Investigation and Homeland Security to be involved in the investigation stage </w:t>
      </w:r>
      <w:r w:rsidR="00BA2A1F" w:rsidRPr="00DC5FF3">
        <w:t xml:space="preserve">which enable </w:t>
      </w:r>
      <w:r w:rsidR="003971EA">
        <w:t xml:space="preserve">easy identification of </w:t>
      </w:r>
      <w:r w:rsidR="0068166D" w:rsidRPr="00DC5FF3">
        <w:t>perpetrators before</w:t>
      </w:r>
      <w:r w:rsidR="00DA7288" w:rsidRPr="00DC5FF3">
        <w:t xml:space="preserve"> they conduct an attack and prosecuted. </w:t>
      </w:r>
      <w:r w:rsidR="00691026" w:rsidRPr="00DC5FF3">
        <w:t>In the previous</w:t>
      </w:r>
      <w:r w:rsidR="00662498">
        <w:t>,</w:t>
      </w:r>
      <w:r w:rsidR="00691026" w:rsidRPr="00DC5FF3">
        <w:t xml:space="preserve"> the FBI has </w:t>
      </w:r>
      <w:r w:rsidR="003C2606" w:rsidRPr="00DC5FF3">
        <w:t>been</w:t>
      </w:r>
      <w:r w:rsidR="00691026" w:rsidRPr="00DC5FF3">
        <w:t xml:space="preserve"> advocating for </w:t>
      </w:r>
      <w:r w:rsidR="00662498">
        <w:t>co</w:t>
      </w:r>
      <w:r w:rsidR="00691026" w:rsidRPr="00DC5FF3">
        <w:t>ordination between them and local security agencies</w:t>
      </w:r>
      <w:r w:rsidR="00662498">
        <w:t>,</w:t>
      </w:r>
      <w:r w:rsidR="00691026" w:rsidRPr="00DC5FF3">
        <w:t xml:space="preserve"> which will play a significant role in </w:t>
      </w:r>
      <w:r w:rsidR="00800FBC" w:rsidRPr="00DC5FF3">
        <w:t>averting terrorist attacks.</w:t>
      </w:r>
    </w:p>
    <w:p w:rsidR="00800FBC" w:rsidRPr="00DC5FF3" w:rsidRDefault="00800FBC">
      <w:pPr>
        <w:spacing w:line="240" w:lineRule="auto"/>
      </w:pPr>
      <w:r w:rsidRPr="00DC5FF3">
        <w:br w:type="page"/>
      </w:r>
    </w:p>
    <w:p w:rsidR="00DC70D0" w:rsidRPr="00DC5FF3" w:rsidRDefault="00800FBC" w:rsidP="00C70F34">
      <w:pPr>
        <w:jc w:val="center"/>
      </w:pPr>
      <w:r w:rsidRPr="00DC5FF3">
        <w:lastRenderedPageBreak/>
        <w:t>References</w:t>
      </w:r>
    </w:p>
    <w:p w:rsidR="00800FBC" w:rsidRPr="008E403A" w:rsidRDefault="0095541B" w:rsidP="00D426DB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Karma, A</w:t>
      </w:r>
      <w:r w:rsidR="00645572" w:rsidRPr="00DC5FF3">
        <w:rPr>
          <w:color w:val="000000"/>
          <w:shd w:val="clear" w:color="auto" w:fill="FFFFFF"/>
        </w:rPr>
        <w:t xml:space="preserve">. (2019). Why domestic terror designation in El Paso shooting likely won't result in charges. Retrieved 30 October 2019, from </w:t>
      </w:r>
      <w:hyperlink r:id="rId8" w:history="1">
        <w:r w:rsidR="00D426DB" w:rsidRPr="008E403A">
          <w:rPr>
            <w:rStyle w:val="Hyperlink"/>
            <w:shd w:val="clear" w:color="auto" w:fill="FFFFFF"/>
          </w:rPr>
          <w:t>https://abcnews.go.com/Politics/domestic-terror-designation-el-paso-shooting-result-terrorism/story?id=64777184</w:t>
        </w:r>
      </w:hyperlink>
    </w:p>
    <w:p w:rsidR="008E403A" w:rsidRPr="008E403A" w:rsidRDefault="008E403A" w:rsidP="00D426DB">
      <w:pPr>
        <w:ind w:left="720" w:hanging="720"/>
        <w:rPr>
          <w:color w:val="000000"/>
          <w:shd w:val="clear" w:color="auto" w:fill="FFFFFF"/>
        </w:rPr>
      </w:pPr>
      <w:r w:rsidRPr="008E403A">
        <w:rPr>
          <w:color w:val="222222"/>
          <w:shd w:val="clear" w:color="auto" w:fill="FFFFFF"/>
        </w:rPr>
        <w:t>Price, B. C. (2019). </w:t>
      </w:r>
      <w:r w:rsidRPr="008E403A">
        <w:rPr>
          <w:i/>
          <w:iCs/>
          <w:color w:val="222222"/>
          <w:shd w:val="clear" w:color="auto" w:fill="FFFFFF"/>
        </w:rPr>
        <w:t>Targeting Top Terrorists: Understanding Leadership Removal in Counterterrorism Strategy</w:t>
      </w:r>
      <w:r w:rsidRPr="008E403A">
        <w:rPr>
          <w:color w:val="222222"/>
          <w:shd w:val="clear" w:color="auto" w:fill="FFFFFF"/>
        </w:rPr>
        <w:t>. Columbia University Press.</w:t>
      </w:r>
    </w:p>
    <w:p w:rsidR="00D426DB" w:rsidRPr="00DC5FF3" w:rsidRDefault="00D426DB" w:rsidP="00D426DB">
      <w:pPr>
        <w:ind w:left="720" w:hanging="720"/>
        <w:rPr>
          <w:color w:val="222222"/>
          <w:shd w:val="clear" w:color="auto" w:fill="FFFFFF"/>
        </w:rPr>
      </w:pPr>
      <w:r w:rsidRPr="00DC5FF3">
        <w:rPr>
          <w:color w:val="222222"/>
          <w:shd w:val="clear" w:color="auto" w:fill="FFFFFF"/>
        </w:rPr>
        <w:t>Sparrow, J. (2019). El Paso shooting and the rise of eco-fascism. </w:t>
      </w:r>
      <w:r w:rsidRPr="00DC5FF3">
        <w:rPr>
          <w:i/>
          <w:iCs/>
          <w:color w:val="222222"/>
          <w:shd w:val="clear" w:color="auto" w:fill="FFFFFF"/>
        </w:rPr>
        <w:t>Eureka Street</w:t>
      </w:r>
      <w:r w:rsidRPr="00DC5FF3">
        <w:rPr>
          <w:color w:val="222222"/>
          <w:shd w:val="clear" w:color="auto" w:fill="FFFFFF"/>
        </w:rPr>
        <w:t>, </w:t>
      </w:r>
      <w:r w:rsidRPr="00DC5FF3">
        <w:rPr>
          <w:i/>
          <w:iCs/>
          <w:color w:val="222222"/>
          <w:shd w:val="clear" w:color="auto" w:fill="FFFFFF"/>
        </w:rPr>
        <w:t>29</w:t>
      </w:r>
      <w:r w:rsidRPr="00DC5FF3">
        <w:rPr>
          <w:color w:val="222222"/>
          <w:shd w:val="clear" w:color="auto" w:fill="FFFFFF"/>
        </w:rPr>
        <w:t>(15), 7.</w:t>
      </w:r>
    </w:p>
    <w:p w:rsidR="00D426DB" w:rsidRPr="00DC5FF3" w:rsidRDefault="00D426DB" w:rsidP="00D426DB">
      <w:pPr>
        <w:ind w:left="720" w:hanging="720"/>
      </w:pPr>
      <w:r w:rsidRPr="00DC5FF3">
        <w:rPr>
          <w:color w:val="222222"/>
          <w:shd w:val="clear" w:color="auto" w:fill="FFFFFF"/>
        </w:rPr>
        <w:t>Taylor, H. (2019). Domestic terrorism and hate crimes: legal definitions and media framing of mass shootings in the United States. </w:t>
      </w:r>
      <w:r w:rsidRPr="00DC5FF3">
        <w:rPr>
          <w:i/>
          <w:iCs/>
          <w:color w:val="222222"/>
          <w:shd w:val="clear" w:color="auto" w:fill="FFFFFF"/>
        </w:rPr>
        <w:t>Journal of Policing, Intelligence</w:t>
      </w:r>
      <w:r w:rsidR="008E403A">
        <w:rPr>
          <w:i/>
          <w:iCs/>
          <w:color w:val="222222"/>
          <w:shd w:val="clear" w:color="auto" w:fill="FFFFFF"/>
        </w:rPr>
        <w:t>,</w:t>
      </w:r>
      <w:r w:rsidRPr="00DC5FF3">
        <w:rPr>
          <w:i/>
          <w:iCs/>
          <w:color w:val="222222"/>
          <w:shd w:val="clear" w:color="auto" w:fill="FFFFFF"/>
        </w:rPr>
        <w:t xml:space="preserve"> and Counter</w:t>
      </w:r>
      <w:r w:rsidR="003971EA">
        <w:rPr>
          <w:i/>
          <w:iCs/>
          <w:color w:val="222222"/>
          <w:shd w:val="clear" w:color="auto" w:fill="FFFFFF"/>
        </w:rPr>
        <w:t>-</w:t>
      </w:r>
      <w:r w:rsidRPr="00DC5FF3">
        <w:rPr>
          <w:i/>
          <w:iCs/>
          <w:color w:val="222222"/>
          <w:shd w:val="clear" w:color="auto" w:fill="FFFFFF"/>
        </w:rPr>
        <w:t>Terrorism</w:t>
      </w:r>
      <w:r w:rsidRPr="00DC5FF3">
        <w:rPr>
          <w:color w:val="222222"/>
          <w:shd w:val="clear" w:color="auto" w:fill="FFFFFF"/>
        </w:rPr>
        <w:t>, 1-18.</w:t>
      </w:r>
    </w:p>
    <w:sectPr w:rsidR="00D426DB" w:rsidRPr="00DC5FF3" w:rsidSect="00CB5B4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AFB" w:rsidRDefault="00785AFB" w:rsidP="004D6A5D">
      <w:pPr>
        <w:spacing w:line="240" w:lineRule="auto"/>
      </w:pPr>
      <w:r>
        <w:separator/>
      </w:r>
    </w:p>
  </w:endnote>
  <w:endnote w:type="continuationSeparator" w:id="1">
    <w:p w:rsidR="00785AFB" w:rsidRDefault="00785AFB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AFB" w:rsidRDefault="00785AFB" w:rsidP="004D6A5D">
      <w:pPr>
        <w:spacing w:line="240" w:lineRule="auto"/>
      </w:pPr>
      <w:r>
        <w:separator/>
      </w:r>
    </w:p>
  </w:footnote>
  <w:footnote w:type="continuationSeparator" w:id="1">
    <w:p w:rsidR="00785AFB" w:rsidRDefault="00785AFB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485020" w:rsidP="00CB5B41">
    <w:pPr>
      <w:pStyle w:val="Header"/>
    </w:pPr>
    <w:r>
      <w:t>EL PASO SHOOTING</w:t>
    </w:r>
    <w:r w:rsidR="00CB5B41">
      <w:tab/>
    </w:r>
    <w:r w:rsidR="00CB5B41">
      <w:tab/>
    </w:r>
    <w:r w:rsidR="00226718">
      <w:fldChar w:fldCharType="begin"/>
    </w:r>
    <w:r w:rsidR="00CB5B41">
      <w:instrText xml:space="preserve"> PAGE   \* MERGEFORMAT </w:instrText>
    </w:r>
    <w:r w:rsidR="00226718">
      <w:fldChar w:fldCharType="separate"/>
    </w:r>
    <w:r w:rsidR="0068166D">
      <w:rPr>
        <w:noProof/>
      </w:rPr>
      <w:t>3</w:t>
    </w:r>
    <w:r w:rsidR="0022671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>Running head:</w:t>
    </w:r>
    <w:r w:rsidR="00485020">
      <w:t xml:space="preserve"> EL PASO</w:t>
    </w:r>
    <w:r w:rsidR="0096744C">
      <w:t xml:space="preserve"> SHOOTING</w:t>
    </w:r>
    <w:r>
      <w:tab/>
    </w:r>
    <w:r>
      <w:tab/>
    </w:r>
    <w:r w:rsidR="00226718">
      <w:fldChar w:fldCharType="begin"/>
    </w:r>
    <w:r>
      <w:instrText xml:space="preserve"> PAGE   \* MERGEFORMAT </w:instrText>
    </w:r>
    <w:r w:rsidR="00226718">
      <w:fldChar w:fldCharType="separate"/>
    </w:r>
    <w:r w:rsidR="0068166D">
      <w:rPr>
        <w:noProof/>
      </w:rPr>
      <w:t>1</w:t>
    </w:r>
    <w:r w:rsidR="00226718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OwNDIztDQwNLGwMDZX0lEKTi0uzszPAykwqgUAyjDXiiwAAAA="/>
  </w:docVars>
  <w:rsids>
    <w:rsidRoot w:val="00CC2766"/>
    <w:rsid w:val="00005C70"/>
    <w:rsid w:val="00025AD1"/>
    <w:rsid w:val="000351D9"/>
    <w:rsid w:val="0004024E"/>
    <w:rsid w:val="00066834"/>
    <w:rsid w:val="00067259"/>
    <w:rsid w:val="000737D2"/>
    <w:rsid w:val="000907F1"/>
    <w:rsid w:val="000C3CF2"/>
    <w:rsid w:val="000E1322"/>
    <w:rsid w:val="00123E94"/>
    <w:rsid w:val="00131D21"/>
    <w:rsid w:val="00144EA9"/>
    <w:rsid w:val="00147F2D"/>
    <w:rsid w:val="0016272D"/>
    <w:rsid w:val="0016675C"/>
    <w:rsid w:val="001A062A"/>
    <w:rsid w:val="001A1B38"/>
    <w:rsid w:val="001C09E9"/>
    <w:rsid w:val="001D3FE1"/>
    <w:rsid w:val="00207C70"/>
    <w:rsid w:val="00226718"/>
    <w:rsid w:val="00242354"/>
    <w:rsid w:val="00256793"/>
    <w:rsid w:val="00280637"/>
    <w:rsid w:val="00303FE2"/>
    <w:rsid w:val="00306856"/>
    <w:rsid w:val="00321143"/>
    <w:rsid w:val="00357776"/>
    <w:rsid w:val="00384319"/>
    <w:rsid w:val="0039314A"/>
    <w:rsid w:val="003971EA"/>
    <w:rsid w:val="003C2606"/>
    <w:rsid w:val="00436526"/>
    <w:rsid w:val="00485020"/>
    <w:rsid w:val="004930BB"/>
    <w:rsid w:val="004C481D"/>
    <w:rsid w:val="004D6A5D"/>
    <w:rsid w:val="004E2C12"/>
    <w:rsid w:val="0051653C"/>
    <w:rsid w:val="005656E0"/>
    <w:rsid w:val="00571EF7"/>
    <w:rsid w:val="00577F0A"/>
    <w:rsid w:val="00586837"/>
    <w:rsid w:val="005B2853"/>
    <w:rsid w:val="005C70B3"/>
    <w:rsid w:val="005E1D49"/>
    <w:rsid w:val="005F0384"/>
    <w:rsid w:val="0060165D"/>
    <w:rsid w:val="006037C3"/>
    <w:rsid w:val="00631244"/>
    <w:rsid w:val="00645572"/>
    <w:rsid w:val="00662498"/>
    <w:rsid w:val="0068166D"/>
    <w:rsid w:val="00691026"/>
    <w:rsid w:val="00696A97"/>
    <w:rsid w:val="006A3710"/>
    <w:rsid w:val="006B7233"/>
    <w:rsid w:val="006D5644"/>
    <w:rsid w:val="006E1F4E"/>
    <w:rsid w:val="007437DC"/>
    <w:rsid w:val="007545B2"/>
    <w:rsid w:val="00781B29"/>
    <w:rsid w:val="00783411"/>
    <w:rsid w:val="00785AFB"/>
    <w:rsid w:val="0079425A"/>
    <w:rsid w:val="007B2263"/>
    <w:rsid w:val="007D1B5A"/>
    <w:rsid w:val="007D5484"/>
    <w:rsid w:val="007E6CD5"/>
    <w:rsid w:val="007F23EC"/>
    <w:rsid w:val="00800FBC"/>
    <w:rsid w:val="0083090A"/>
    <w:rsid w:val="008564C8"/>
    <w:rsid w:val="00860D1D"/>
    <w:rsid w:val="0088227F"/>
    <w:rsid w:val="00884B6C"/>
    <w:rsid w:val="008E403A"/>
    <w:rsid w:val="0090213F"/>
    <w:rsid w:val="00932061"/>
    <w:rsid w:val="00953FDB"/>
    <w:rsid w:val="0095541B"/>
    <w:rsid w:val="0096744C"/>
    <w:rsid w:val="00977AC7"/>
    <w:rsid w:val="009B3D95"/>
    <w:rsid w:val="009B53E9"/>
    <w:rsid w:val="009D2700"/>
    <w:rsid w:val="00A7042A"/>
    <w:rsid w:val="00A93DB8"/>
    <w:rsid w:val="00AB00A3"/>
    <w:rsid w:val="00AD235C"/>
    <w:rsid w:val="00AD6C4C"/>
    <w:rsid w:val="00AE7FC4"/>
    <w:rsid w:val="00B13278"/>
    <w:rsid w:val="00B36456"/>
    <w:rsid w:val="00B470F9"/>
    <w:rsid w:val="00B660A7"/>
    <w:rsid w:val="00B752C0"/>
    <w:rsid w:val="00B82CC1"/>
    <w:rsid w:val="00BA2A1F"/>
    <w:rsid w:val="00BA5239"/>
    <w:rsid w:val="00BB22CE"/>
    <w:rsid w:val="00BB46F0"/>
    <w:rsid w:val="00BC17B0"/>
    <w:rsid w:val="00BC38BD"/>
    <w:rsid w:val="00BF00A5"/>
    <w:rsid w:val="00BF156D"/>
    <w:rsid w:val="00C00033"/>
    <w:rsid w:val="00C3049B"/>
    <w:rsid w:val="00C506B4"/>
    <w:rsid w:val="00C641D0"/>
    <w:rsid w:val="00C709D5"/>
    <w:rsid w:val="00C70F34"/>
    <w:rsid w:val="00C83857"/>
    <w:rsid w:val="00C92DD8"/>
    <w:rsid w:val="00C97C48"/>
    <w:rsid w:val="00CB5B41"/>
    <w:rsid w:val="00CC2766"/>
    <w:rsid w:val="00CD1AFC"/>
    <w:rsid w:val="00D0470D"/>
    <w:rsid w:val="00D23A00"/>
    <w:rsid w:val="00D426DB"/>
    <w:rsid w:val="00D579C5"/>
    <w:rsid w:val="00D65A18"/>
    <w:rsid w:val="00D96943"/>
    <w:rsid w:val="00D97E76"/>
    <w:rsid w:val="00DA0D6E"/>
    <w:rsid w:val="00DA3302"/>
    <w:rsid w:val="00DA7288"/>
    <w:rsid w:val="00DB130D"/>
    <w:rsid w:val="00DC5FF3"/>
    <w:rsid w:val="00DC70D0"/>
    <w:rsid w:val="00DF211B"/>
    <w:rsid w:val="00E07ADA"/>
    <w:rsid w:val="00E258B4"/>
    <w:rsid w:val="00E370A1"/>
    <w:rsid w:val="00E72627"/>
    <w:rsid w:val="00E8121B"/>
    <w:rsid w:val="00E91777"/>
    <w:rsid w:val="00EA0AEE"/>
    <w:rsid w:val="00EB2FDA"/>
    <w:rsid w:val="00ED6116"/>
    <w:rsid w:val="00EE7B66"/>
    <w:rsid w:val="00F111BD"/>
    <w:rsid w:val="00F16A55"/>
    <w:rsid w:val="00F47444"/>
    <w:rsid w:val="00F50190"/>
    <w:rsid w:val="00F54896"/>
    <w:rsid w:val="00FC227E"/>
    <w:rsid w:val="00FE4F42"/>
    <w:rsid w:val="00FE5206"/>
    <w:rsid w:val="00FE6280"/>
    <w:rsid w:val="00FF7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A9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C5FF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character" w:styleId="Hyperlink">
    <w:name w:val="Hyperlink"/>
    <w:basedOn w:val="DefaultParagraphFont"/>
    <w:uiPriority w:val="99"/>
    <w:unhideWhenUsed/>
    <w:rsid w:val="00D426D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26D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C5FF3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cnews.go.com/Politics/domestic-terror-designation-el-paso-shooting-result-terrorism/story?id=647771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34AA168-7F45-468D-8B71-6E5A24386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ADM</cp:lastModifiedBy>
  <cp:revision>2</cp:revision>
  <dcterms:created xsi:type="dcterms:W3CDTF">2019-10-30T19:11:00Z</dcterms:created>
  <dcterms:modified xsi:type="dcterms:W3CDTF">2019-10-30T19:11:00Z</dcterms:modified>
</cp:coreProperties>
</file>